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7"/>
        <w:gridCol w:w="79"/>
        <w:gridCol w:w="6230"/>
      </w:tblGrid>
      <w:tr w:rsidR="000172E5" w:rsidRPr="00846B76" w14:paraId="06442134" w14:textId="77777777" w:rsidTr="00AE0D59">
        <w:tc>
          <w:tcPr>
            <w:tcW w:w="5000" w:type="pct"/>
            <w:gridSpan w:val="3"/>
            <w:shd w:val="clear" w:color="auto" w:fill="C3FC52"/>
            <w:vAlign w:val="bottom"/>
          </w:tcPr>
          <w:p w14:paraId="118A6B54" w14:textId="779433AB" w:rsidR="000172E5" w:rsidRPr="004834CC" w:rsidRDefault="00AE0D59" w:rsidP="00F12965">
            <w:pPr>
              <w:pStyle w:val="Titre1"/>
              <w:rPr>
                <w:bCs/>
                <w:color w:val="000000" w:themeColor="text1"/>
              </w:rPr>
            </w:pPr>
            <w:r w:rsidRPr="004834CC">
              <w:rPr>
                <w:bCs/>
                <w:color w:val="000000" w:themeColor="text1"/>
              </w:rPr>
              <w:t>Informations liées à l’enfant</w:t>
            </w:r>
          </w:p>
        </w:tc>
      </w:tr>
      <w:tr w:rsidR="0088580B" w:rsidRPr="00846B76" w14:paraId="0FE1E38D" w14:textId="77777777" w:rsidTr="00AE0D59">
        <w:tc>
          <w:tcPr>
            <w:tcW w:w="1549" w:type="pct"/>
            <w:gridSpan w:val="2"/>
            <w:vAlign w:val="bottom"/>
          </w:tcPr>
          <w:p w14:paraId="7EBA7764" w14:textId="580A467C" w:rsidR="0088580B" w:rsidRDefault="00AE0D59" w:rsidP="00A66612">
            <w:pPr>
              <w:pStyle w:val="Retraitnormal"/>
              <w:ind w:left="0"/>
            </w:pPr>
            <w:r>
              <w:t>Nom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52833DAC" w14:textId="77777777" w:rsidR="0088580B" w:rsidRPr="00846B76" w:rsidRDefault="0088580B" w:rsidP="00E204FF"/>
        </w:tc>
      </w:tr>
      <w:tr w:rsidR="00AE0D59" w:rsidRPr="00846B76" w14:paraId="4675C419" w14:textId="77777777" w:rsidTr="00AE0D59">
        <w:tc>
          <w:tcPr>
            <w:tcW w:w="1549" w:type="pct"/>
            <w:gridSpan w:val="2"/>
            <w:vAlign w:val="bottom"/>
          </w:tcPr>
          <w:p w14:paraId="67E3598F" w14:textId="6C6E4371" w:rsidR="00AE0D59" w:rsidRDefault="00AE0D59" w:rsidP="00A66612">
            <w:pPr>
              <w:pStyle w:val="Retraitnormal"/>
              <w:ind w:left="0"/>
            </w:pPr>
            <w:r>
              <w:t>Prénom :</w:t>
            </w:r>
          </w:p>
        </w:tc>
        <w:tc>
          <w:tcPr>
            <w:tcW w:w="34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70839C" w14:textId="024AD4FB" w:rsidR="00AE0D59" w:rsidRPr="00846B76" w:rsidRDefault="00AE0D59" w:rsidP="00E204FF"/>
        </w:tc>
      </w:tr>
      <w:tr w:rsidR="00E204FF" w:rsidRPr="00846B76" w14:paraId="46C596DD" w14:textId="77777777" w:rsidTr="00AE0D59">
        <w:trPr>
          <w:trHeight w:val="576"/>
        </w:trPr>
        <w:tc>
          <w:tcPr>
            <w:tcW w:w="1549" w:type="pct"/>
            <w:gridSpan w:val="2"/>
            <w:vAlign w:val="bottom"/>
          </w:tcPr>
          <w:p w14:paraId="2EF0D76A" w14:textId="1B95D332" w:rsidR="00E204FF" w:rsidRDefault="00AE0D59" w:rsidP="00A66612">
            <w:pPr>
              <w:pStyle w:val="Retraitnormal"/>
              <w:ind w:left="0"/>
            </w:pPr>
            <w:r>
              <w:t>Date de naissance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6884B94C" w14:textId="77777777" w:rsidR="00E204FF" w:rsidRPr="00846B76" w:rsidRDefault="00E204FF" w:rsidP="00E204FF"/>
        </w:tc>
      </w:tr>
      <w:tr w:rsidR="009B4585" w:rsidRPr="00846B76" w14:paraId="16A9D728" w14:textId="77777777" w:rsidTr="00AE0D59">
        <w:trPr>
          <w:trHeight w:val="576"/>
        </w:trPr>
        <w:tc>
          <w:tcPr>
            <w:tcW w:w="1549" w:type="pct"/>
            <w:gridSpan w:val="2"/>
            <w:vAlign w:val="bottom"/>
          </w:tcPr>
          <w:p w14:paraId="3CA89D59" w14:textId="08929F7E" w:rsidR="009B4585" w:rsidRDefault="009B4585" w:rsidP="00A66612">
            <w:pPr>
              <w:pStyle w:val="Retraitnormal"/>
              <w:ind w:left="0"/>
            </w:pPr>
            <w:r>
              <w:t>Sexe (entourer la réponse)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2BA93D85" w14:textId="6E5BDDE5" w:rsidR="009B4585" w:rsidRPr="00846B76" w:rsidRDefault="009B4585" w:rsidP="00E204FF">
            <w:r>
              <w:t xml:space="preserve">Masculin                                  Féminin </w:t>
            </w:r>
          </w:p>
        </w:tc>
      </w:tr>
      <w:tr w:rsidR="00AE0D59" w:rsidRPr="00846B76" w14:paraId="1BFC8661" w14:textId="77777777" w:rsidTr="00AE0D59">
        <w:tc>
          <w:tcPr>
            <w:tcW w:w="1549" w:type="pct"/>
            <w:gridSpan w:val="2"/>
            <w:vAlign w:val="bottom"/>
          </w:tcPr>
          <w:p w14:paraId="711104DC" w14:textId="15A94D76" w:rsidR="00AE0D59" w:rsidRDefault="00AE0D59" w:rsidP="00A66612">
            <w:pPr>
              <w:pStyle w:val="Retraitnormal"/>
              <w:ind w:left="0"/>
            </w:pPr>
            <w:r>
              <w:t>Langue Maternelle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34F4520D" w14:textId="77777777" w:rsidR="00AE0D59" w:rsidRPr="00846B76" w:rsidRDefault="00AE0D59" w:rsidP="00E204FF"/>
        </w:tc>
      </w:tr>
      <w:tr w:rsidR="00AE0D59" w:rsidRPr="00846B76" w14:paraId="4DFD41EF" w14:textId="77777777" w:rsidTr="00AE0D59">
        <w:tc>
          <w:tcPr>
            <w:tcW w:w="1549" w:type="pct"/>
            <w:gridSpan w:val="2"/>
            <w:vAlign w:val="bottom"/>
          </w:tcPr>
          <w:p w14:paraId="1BE631CB" w14:textId="7C1B8FC1" w:rsidR="00AE0D59" w:rsidRDefault="00AE0D59" w:rsidP="009B4585">
            <w:pPr>
              <w:pStyle w:val="Retraitnormal"/>
              <w:ind w:left="0"/>
            </w:pPr>
            <w:r>
              <w:t>Allergie, Maladie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69110BC4" w14:textId="77777777" w:rsidR="00AE0D59" w:rsidRPr="00846B76" w:rsidRDefault="00AE0D59" w:rsidP="00E204FF"/>
        </w:tc>
      </w:tr>
      <w:tr w:rsidR="00AE0D59" w:rsidRPr="00846B76" w14:paraId="1F184199" w14:textId="77777777" w:rsidTr="00AE0D59">
        <w:tc>
          <w:tcPr>
            <w:tcW w:w="1549" w:type="pct"/>
            <w:gridSpan w:val="2"/>
            <w:vAlign w:val="bottom"/>
          </w:tcPr>
          <w:p w14:paraId="76D75824" w14:textId="7990A5C0" w:rsidR="00AE0D59" w:rsidRDefault="00AE0D59" w:rsidP="00A66612">
            <w:pPr>
              <w:pStyle w:val="Retraitnormal"/>
              <w:ind w:left="0"/>
            </w:pPr>
            <w:r>
              <w:t>Régime spécial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3E5D5F27" w14:textId="77777777" w:rsidR="00AE0D59" w:rsidRPr="00846B76" w:rsidRDefault="00AE0D59" w:rsidP="00E204FF"/>
        </w:tc>
      </w:tr>
      <w:tr w:rsidR="00AE0D59" w:rsidRPr="00846B76" w14:paraId="0CC5D122" w14:textId="77777777" w:rsidTr="00AE0D59">
        <w:tc>
          <w:tcPr>
            <w:tcW w:w="1549" w:type="pct"/>
            <w:gridSpan w:val="2"/>
            <w:vAlign w:val="bottom"/>
          </w:tcPr>
          <w:p w14:paraId="49E32954" w14:textId="5852E91B" w:rsidR="00AE0D59" w:rsidRDefault="00AE0D59" w:rsidP="00A66612">
            <w:pPr>
              <w:pStyle w:val="Retraitnormal"/>
              <w:ind w:left="0"/>
            </w:pPr>
            <w:r>
              <w:t>Peurs particulières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2AB56A90" w14:textId="77777777" w:rsidR="00AE0D59" w:rsidRPr="00846B76" w:rsidRDefault="00AE0D59" w:rsidP="00E204FF"/>
        </w:tc>
      </w:tr>
      <w:tr w:rsidR="00AE0D59" w:rsidRPr="00846B76" w14:paraId="22EF5FDA" w14:textId="77777777" w:rsidTr="00AE0D59">
        <w:tc>
          <w:tcPr>
            <w:tcW w:w="1549" w:type="pct"/>
            <w:gridSpan w:val="2"/>
            <w:vAlign w:val="bottom"/>
          </w:tcPr>
          <w:p w14:paraId="483BE370" w14:textId="066B9D40" w:rsidR="00AE0D59" w:rsidRDefault="00AE0D59" w:rsidP="00A66612">
            <w:pPr>
              <w:pStyle w:val="Retraitnormal"/>
              <w:ind w:left="0"/>
            </w:pPr>
            <w:r>
              <w:t>N</w:t>
            </w:r>
            <w:r w:rsidR="00D94715">
              <w:t>°</w:t>
            </w:r>
            <w:r>
              <w:t xml:space="preserve"> AVS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3C910812" w14:textId="77777777" w:rsidR="00AE0D59" w:rsidRPr="00846B76" w:rsidRDefault="00AE0D59" w:rsidP="00E204FF"/>
        </w:tc>
      </w:tr>
      <w:tr w:rsidR="00AE0D59" w:rsidRPr="00846B76" w14:paraId="1992B201" w14:textId="77777777" w:rsidTr="00AE0D59">
        <w:tc>
          <w:tcPr>
            <w:tcW w:w="1549" w:type="pct"/>
            <w:gridSpan w:val="2"/>
            <w:vAlign w:val="bottom"/>
          </w:tcPr>
          <w:p w14:paraId="2DAD743A" w14:textId="7FF61B80" w:rsidR="00AE0D59" w:rsidRDefault="00AE0D59" w:rsidP="00A66612">
            <w:pPr>
              <w:pStyle w:val="Retraitnormal"/>
              <w:ind w:left="0"/>
            </w:pPr>
            <w:r>
              <w:t xml:space="preserve">Assurance </w:t>
            </w:r>
            <w:r w:rsidR="009B4585">
              <w:t>maladie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72509C8D" w14:textId="77777777" w:rsidR="00AE0D59" w:rsidRPr="00846B76" w:rsidRDefault="00AE0D59" w:rsidP="00E204FF"/>
        </w:tc>
      </w:tr>
      <w:tr w:rsidR="00E204FF" w:rsidRPr="00E204FF" w14:paraId="28D45708" w14:textId="77777777" w:rsidTr="00AE0D59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25397899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E204FF" w14:paraId="3DCBE0EB" w14:textId="77777777" w:rsidTr="00AE0D59">
        <w:tc>
          <w:tcPr>
            <w:tcW w:w="5000" w:type="pct"/>
            <w:gridSpan w:val="3"/>
            <w:shd w:val="clear" w:color="auto" w:fill="C3FC52"/>
            <w:vAlign w:val="bottom"/>
          </w:tcPr>
          <w:p w14:paraId="751B9263" w14:textId="331AD6A7" w:rsidR="00E204FF" w:rsidRPr="00E204FF" w:rsidRDefault="009B4585" w:rsidP="00E204FF">
            <w:pPr>
              <w:pStyle w:val="Titre1"/>
            </w:pPr>
            <w:r>
              <w:t>Informations liées</w:t>
            </w:r>
            <w:r w:rsidR="00AE0D59">
              <w:t xml:space="preserve"> </w:t>
            </w:r>
            <w:r w:rsidR="00286989">
              <w:t>au représentant légal</w:t>
            </w:r>
          </w:p>
        </w:tc>
      </w:tr>
      <w:tr w:rsidR="00E204FF" w:rsidRPr="00846B76" w14:paraId="28FCC05C" w14:textId="77777777" w:rsidTr="00AE0D59">
        <w:tc>
          <w:tcPr>
            <w:tcW w:w="1505" w:type="pct"/>
            <w:vAlign w:val="bottom"/>
          </w:tcPr>
          <w:p w14:paraId="51806213" w14:textId="4866D99F" w:rsidR="00E204FF" w:rsidRPr="00E204FF" w:rsidRDefault="009B4585" w:rsidP="00A66612">
            <w:pPr>
              <w:pStyle w:val="Retraitnormal"/>
              <w:ind w:left="0"/>
            </w:pPr>
            <w:r>
              <w:t>Nom et prénom de la mère :</w:t>
            </w:r>
          </w:p>
        </w:tc>
        <w:tc>
          <w:tcPr>
            <w:tcW w:w="3495" w:type="pct"/>
            <w:gridSpan w:val="2"/>
            <w:tcBorders>
              <w:bottom w:val="single" w:sz="4" w:space="0" w:color="auto"/>
            </w:tcBorders>
            <w:vAlign w:val="bottom"/>
          </w:tcPr>
          <w:p w14:paraId="453F506A" w14:textId="77777777" w:rsidR="00E204FF" w:rsidRPr="00846B76" w:rsidRDefault="00E204FF" w:rsidP="00E204FF"/>
        </w:tc>
      </w:tr>
      <w:tr w:rsidR="00E204FF" w:rsidRPr="00846B76" w14:paraId="2C6BA0E6" w14:textId="77777777" w:rsidTr="00AE0D59">
        <w:tc>
          <w:tcPr>
            <w:tcW w:w="1505" w:type="pct"/>
            <w:vAlign w:val="bottom"/>
          </w:tcPr>
          <w:p w14:paraId="036C58B3" w14:textId="158170F2" w:rsidR="00E204FF" w:rsidRPr="00E204FF" w:rsidRDefault="009B4585" w:rsidP="00A66612">
            <w:pPr>
              <w:pStyle w:val="Retraitnormal"/>
              <w:ind w:left="0"/>
            </w:pPr>
            <w:r>
              <w:t>Profession</w:t>
            </w:r>
          </w:p>
        </w:tc>
        <w:tc>
          <w:tcPr>
            <w:tcW w:w="349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93853E" w14:textId="77777777" w:rsidR="00E204FF" w:rsidRPr="00846B76" w:rsidRDefault="00E204FF" w:rsidP="00E204FF"/>
        </w:tc>
      </w:tr>
      <w:tr w:rsidR="009B4585" w:rsidRPr="00846B76" w14:paraId="2C52A6A3" w14:textId="77777777" w:rsidTr="00AE0D59">
        <w:tc>
          <w:tcPr>
            <w:tcW w:w="1505" w:type="pct"/>
            <w:vAlign w:val="bottom"/>
          </w:tcPr>
          <w:p w14:paraId="7CD3941E" w14:textId="701120F6" w:rsidR="009B4585" w:rsidRDefault="009B4585" w:rsidP="00A66612">
            <w:pPr>
              <w:pStyle w:val="Retraitnormal"/>
              <w:ind w:left="0"/>
            </w:pPr>
            <w:r>
              <w:t>Langue</w:t>
            </w:r>
          </w:p>
        </w:tc>
        <w:tc>
          <w:tcPr>
            <w:tcW w:w="349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E64785" w14:textId="77777777" w:rsidR="009B4585" w:rsidRPr="00846B76" w:rsidRDefault="009B4585" w:rsidP="00E204FF"/>
        </w:tc>
      </w:tr>
      <w:tr w:rsidR="009B4585" w:rsidRPr="00846B76" w14:paraId="36F1B66B" w14:textId="77777777" w:rsidTr="00AE0D59">
        <w:tc>
          <w:tcPr>
            <w:tcW w:w="1505" w:type="pct"/>
            <w:vAlign w:val="bottom"/>
          </w:tcPr>
          <w:p w14:paraId="595CAF79" w14:textId="2023CF3B" w:rsidR="009B4585" w:rsidRDefault="009B4585" w:rsidP="00A66612">
            <w:pPr>
              <w:pStyle w:val="Retraitnormal"/>
              <w:ind w:left="0"/>
            </w:pPr>
            <w:r>
              <w:t>Téléphone privé</w:t>
            </w:r>
          </w:p>
        </w:tc>
        <w:tc>
          <w:tcPr>
            <w:tcW w:w="349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C490BE" w14:textId="77777777" w:rsidR="009B4585" w:rsidRPr="00846B76" w:rsidRDefault="009B4585" w:rsidP="00E204FF"/>
        </w:tc>
      </w:tr>
      <w:tr w:rsidR="00E204FF" w:rsidRPr="00846B76" w14:paraId="3BD03439" w14:textId="77777777" w:rsidTr="00AE0D59">
        <w:tc>
          <w:tcPr>
            <w:tcW w:w="1505" w:type="pct"/>
            <w:vAlign w:val="bottom"/>
          </w:tcPr>
          <w:p w14:paraId="38085752" w14:textId="382B7394" w:rsidR="00E204FF" w:rsidRPr="00E204FF" w:rsidRDefault="009B4585" w:rsidP="00A66612">
            <w:pPr>
              <w:pStyle w:val="Retraitnormal"/>
              <w:ind w:left="0"/>
            </w:pPr>
            <w:r>
              <w:t>Téléphone prof</w:t>
            </w:r>
          </w:p>
        </w:tc>
        <w:tc>
          <w:tcPr>
            <w:tcW w:w="3495" w:type="pct"/>
            <w:gridSpan w:val="2"/>
            <w:tcBorders>
              <w:bottom w:val="single" w:sz="4" w:space="0" w:color="auto"/>
            </w:tcBorders>
            <w:vAlign w:val="bottom"/>
          </w:tcPr>
          <w:p w14:paraId="330AAE5F" w14:textId="77777777" w:rsidR="00E204FF" w:rsidRPr="00846B76" w:rsidRDefault="00E204FF" w:rsidP="00E204FF"/>
        </w:tc>
      </w:tr>
      <w:tr w:rsidR="009B4585" w:rsidRPr="00846B76" w14:paraId="0224A214" w14:textId="77777777" w:rsidTr="00AE0D59">
        <w:tc>
          <w:tcPr>
            <w:tcW w:w="1505" w:type="pct"/>
            <w:vAlign w:val="bottom"/>
          </w:tcPr>
          <w:p w14:paraId="6CAFD1F9" w14:textId="6E45AE0B" w:rsidR="009B4585" w:rsidRDefault="009B4585" w:rsidP="00A66612">
            <w:pPr>
              <w:pStyle w:val="Retraitnormal"/>
              <w:ind w:left="0"/>
            </w:pPr>
            <w:proofErr w:type="gramStart"/>
            <w:r>
              <w:t>E-mail</w:t>
            </w:r>
            <w:proofErr w:type="gramEnd"/>
            <w:r>
              <w:t> :</w:t>
            </w:r>
          </w:p>
        </w:tc>
        <w:tc>
          <w:tcPr>
            <w:tcW w:w="3495" w:type="pct"/>
            <w:gridSpan w:val="2"/>
            <w:tcBorders>
              <w:bottom w:val="single" w:sz="4" w:space="0" w:color="auto"/>
            </w:tcBorders>
            <w:vAlign w:val="bottom"/>
          </w:tcPr>
          <w:p w14:paraId="30171F9D" w14:textId="77777777" w:rsidR="009B4585" w:rsidRPr="00846B76" w:rsidRDefault="009B4585" w:rsidP="00E204FF"/>
        </w:tc>
      </w:tr>
      <w:tr w:rsidR="009B4585" w:rsidRPr="00846B76" w14:paraId="0A3B04B7" w14:textId="77777777" w:rsidTr="00AE0D59">
        <w:tc>
          <w:tcPr>
            <w:tcW w:w="1505" w:type="pct"/>
            <w:vAlign w:val="bottom"/>
          </w:tcPr>
          <w:p w14:paraId="79248F11" w14:textId="1BC37548" w:rsidR="009B4585" w:rsidRDefault="009B4585" w:rsidP="00A66612">
            <w:pPr>
              <w:pStyle w:val="Retraitnormal"/>
              <w:ind w:left="0"/>
            </w:pPr>
            <w:r>
              <w:t>Adresse et NPA</w:t>
            </w:r>
          </w:p>
        </w:tc>
        <w:tc>
          <w:tcPr>
            <w:tcW w:w="3495" w:type="pct"/>
            <w:gridSpan w:val="2"/>
            <w:tcBorders>
              <w:bottom w:val="single" w:sz="4" w:space="0" w:color="auto"/>
            </w:tcBorders>
            <w:vAlign w:val="bottom"/>
          </w:tcPr>
          <w:p w14:paraId="0A917B7C" w14:textId="77777777" w:rsidR="009B4585" w:rsidRPr="00846B76" w:rsidRDefault="009B4585" w:rsidP="00E204FF"/>
        </w:tc>
      </w:tr>
      <w:tr w:rsidR="00E204FF" w:rsidRPr="00E204FF" w14:paraId="3D162811" w14:textId="77777777" w:rsidTr="00AE0D59">
        <w:tc>
          <w:tcPr>
            <w:tcW w:w="1549" w:type="pct"/>
            <w:gridSpan w:val="2"/>
            <w:vAlign w:val="bottom"/>
          </w:tcPr>
          <w:p w14:paraId="3D705403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  <w:tc>
          <w:tcPr>
            <w:tcW w:w="3451" w:type="pct"/>
            <w:vAlign w:val="bottom"/>
          </w:tcPr>
          <w:p w14:paraId="1953C0BF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9B4585" w:rsidRPr="00E204FF" w14:paraId="3D12E0D0" w14:textId="77777777" w:rsidTr="00AE0D59">
        <w:tc>
          <w:tcPr>
            <w:tcW w:w="1549" w:type="pct"/>
            <w:gridSpan w:val="2"/>
            <w:vAlign w:val="bottom"/>
          </w:tcPr>
          <w:p w14:paraId="077141EE" w14:textId="77777777" w:rsidR="009B4585" w:rsidRDefault="009B4585" w:rsidP="00E204FF">
            <w:pPr>
              <w:pStyle w:val="Sansinterligne"/>
              <w:rPr>
                <w:sz w:val="8"/>
              </w:rPr>
            </w:pPr>
          </w:p>
          <w:p w14:paraId="1AF2D7F6" w14:textId="77777777" w:rsidR="009B4585" w:rsidRDefault="009B4585" w:rsidP="00E204FF">
            <w:pPr>
              <w:pStyle w:val="Sansinterligne"/>
              <w:rPr>
                <w:sz w:val="8"/>
              </w:rPr>
            </w:pPr>
          </w:p>
          <w:p w14:paraId="32DD24AB" w14:textId="77777777" w:rsidR="009B4585" w:rsidRDefault="009B4585" w:rsidP="00E204FF">
            <w:pPr>
              <w:pStyle w:val="Sansinterligne"/>
              <w:rPr>
                <w:sz w:val="8"/>
              </w:rPr>
            </w:pPr>
          </w:p>
          <w:p w14:paraId="3940971D" w14:textId="77777777" w:rsidR="009B4585" w:rsidRDefault="009B4585" w:rsidP="00E204FF">
            <w:pPr>
              <w:pStyle w:val="Sansinterligne"/>
              <w:rPr>
                <w:sz w:val="8"/>
              </w:rPr>
            </w:pPr>
          </w:p>
          <w:p w14:paraId="54C9B135" w14:textId="77777777" w:rsidR="00A66612" w:rsidRDefault="00A66612" w:rsidP="00E204FF">
            <w:pPr>
              <w:pStyle w:val="Sansinterligne"/>
              <w:rPr>
                <w:sz w:val="8"/>
              </w:rPr>
            </w:pPr>
          </w:p>
          <w:p w14:paraId="105067D3" w14:textId="77777777" w:rsidR="00A66612" w:rsidRDefault="00A66612" w:rsidP="00E204FF">
            <w:pPr>
              <w:pStyle w:val="Sansinterligne"/>
              <w:rPr>
                <w:sz w:val="8"/>
              </w:rPr>
            </w:pPr>
          </w:p>
          <w:p w14:paraId="15634B8E" w14:textId="77777777" w:rsidR="00A66612" w:rsidRDefault="00A66612" w:rsidP="00E204FF">
            <w:pPr>
              <w:pStyle w:val="Sansinterligne"/>
              <w:rPr>
                <w:sz w:val="8"/>
              </w:rPr>
            </w:pPr>
          </w:p>
          <w:p w14:paraId="12D2A8E6" w14:textId="77777777" w:rsidR="00A66612" w:rsidRDefault="00A66612" w:rsidP="00E204FF">
            <w:pPr>
              <w:pStyle w:val="Sansinterligne"/>
              <w:rPr>
                <w:sz w:val="8"/>
              </w:rPr>
            </w:pPr>
          </w:p>
          <w:p w14:paraId="2087D103" w14:textId="77777777" w:rsidR="00A66612" w:rsidRDefault="00A66612" w:rsidP="00E204FF">
            <w:pPr>
              <w:pStyle w:val="Sansinterligne"/>
              <w:rPr>
                <w:sz w:val="8"/>
              </w:rPr>
            </w:pPr>
          </w:p>
          <w:p w14:paraId="245D523E" w14:textId="77777777" w:rsidR="00A66612" w:rsidRDefault="00A66612" w:rsidP="00E204FF">
            <w:pPr>
              <w:pStyle w:val="Sansinterligne"/>
              <w:rPr>
                <w:sz w:val="8"/>
              </w:rPr>
            </w:pPr>
          </w:p>
          <w:p w14:paraId="595C1957" w14:textId="77777777" w:rsidR="00A66612" w:rsidRDefault="00A66612" w:rsidP="00E204FF">
            <w:pPr>
              <w:pStyle w:val="Sansinterligne"/>
              <w:rPr>
                <w:sz w:val="8"/>
              </w:rPr>
            </w:pPr>
          </w:p>
          <w:p w14:paraId="1ABF764B" w14:textId="77777777" w:rsidR="00A66612" w:rsidRDefault="00A66612" w:rsidP="00E204FF">
            <w:pPr>
              <w:pStyle w:val="Sansinterligne"/>
              <w:rPr>
                <w:sz w:val="8"/>
              </w:rPr>
            </w:pPr>
          </w:p>
          <w:p w14:paraId="68DA739D" w14:textId="77777777" w:rsidR="00A66612" w:rsidRDefault="00A66612" w:rsidP="00E204FF">
            <w:pPr>
              <w:pStyle w:val="Sansinterligne"/>
              <w:rPr>
                <w:sz w:val="8"/>
              </w:rPr>
            </w:pPr>
          </w:p>
          <w:p w14:paraId="474F742E" w14:textId="77777777" w:rsidR="00A66612" w:rsidRDefault="00A66612" w:rsidP="00E204FF">
            <w:pPr>
              <w:pStyle w:val="Sansinterligne"/>
              <w:rPr>
                <w:sz w:val="8"/>
              </w:rPr>
            </w:pPr>
          </w:p>
          <w:p w14:paraId="7717A4AA" w14:textId="77777777" w:rsidR="00A66612" w:rsidRDefault="00A66612" w:rsidP="00E204FF">
            <w:pPr>
              <w:pStyle w:val="Sansinterligne"/>
              <w:rPr>
                <w:sz w:val="8"/>
              </w:rPr>
            </w:pPr>
          </w:p>
          <w:p w14:paraId="0519A5C3" w14:textId="77777777" w:rsidR="009B4585" w:rsidRPr="00E204FF" w:rsidRDefault="009B4585" w:rsidP="00E204FF">
            <w:pPr>
              <w:pStyle w:val="Sansinterligne"/>
              <w:rPr>
                <w:sz w:val="8"/>
              </w:rPr>
            </w:pPr>
          </w:p>
        </w:tc>
        <w:tc>
          <w:tcPr>
            <w:tcW w:w="3451" w:type="pct"/>
            <w:vAlign w:val="bottom"/>
          </w:tcPr>
          <w:p w14:paraId="43F8DBBE" w14:textId="77777777" w:rsidR="009B4585" w:rsidRPr="00E204FF" w:rsidRDefault="009B4585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846B76" w14:paraId="63D09473" w14:textId="77777777" w:rsidTr="00AE0D59">
        <w:tc>
          <w:tcPr>
            <w:tcW w:w="5000" w:type="pct"/>
            <w:gridSpan w:val="3"/>
            <w:shd w:val="clear" w:color="auto" w:fill="C3FC52"/>
          </w:tcPr>
          <w:p w14:paraId="160BF55C" w14:textId="2F352C6B" w:rsidR="00E204FF" w:rsidRPr="00E204FF" w:rsidRDefault="00F038AE" w:rsidP="00E204FF">
            <w:pPr>
              <w:pStyle w:val="Titre1"/>
            </w:pPr>
            <w:r>
              <w:lastRenderedPageBreak/>
              <w:t xml:space="preserve">Informations liées au </w:t>
            </w:r>
            <w:r w:rsidR="00286989">
              <w:t xml:space="preserve">représentant légal </w:t>
            </w:r>
          </w:p>
        </w:tc>
      </w:tr>
      <w:tr w:rsidR="00E204FF" w:rsidRPr="00846B76" w14:paraId="18E7AE21" w14:textId="77777777" w:rsidTr="00AE0D59">
        <w:tc>
          <w:tcPr>
            <w:tcW w:w="1549" w:type="pct"/>
            <w:gridSpan w:val="2"/>
            <w:vAlign w:val="bottom"/>
          </w:tcPr>
          <w:p w14:paraId="53DBEB4C" w14:textId="61150C03" w:rsidR="00E204FF" w:rsidRDefault="009B4585" w:rsidP="00A66612">
            <w:pPr>
              <w:pStyle w:val="Retraitnormal"/>
              <w:ind w:left="0"/>
            </w:pPr>
            <w:r>
              <w:t>Nom et prénom du père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36DEB58D" w14:textId="77777777" w:rsidR="00E204FF" w:rsidRPr="00846B76" w:rsidRDefault="00E204FF" w:rsidP="00E204FF">
            <w:pPr>
              <w:spacing w:before="240"/>
            </w:pPr>
          </w:p>
        </w:tc>
      </w:tr>
      <w:tr w:rsidR="00F038AE" w:rsidRPr="00846B76" w14:paraId="060B4E6C" w14:textId="77777777" w:rsidTr="00AE0D59">
        <w:tc>
          <w:tcPr>
            <w:tcW w:w="1549" w:type="pct"/>
            <w:gridSpan w:val="2"/>
            <w:vAlign w:val="bottom"/>
          </w:tcPr>
          <w:p w14:paraId="4E0855AB" w14:textId="6BEEF69D" w:rsidR="00F038AE" w:rsidRDefault="00F038AE" w:rsidP="00A66612">
            <w:pPr>
              <w:pStyle w:val="Retraitnormal"/>
              <w:ind w:left="0"/>
            </w:pPr>
            <w:r>
              <w:t>Profession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30CB65C0" w14:textId="77777777" w:rsidR="00F038AE" w:rsidRPr="00846B76" w:rsidRDefault="00F038AE" w:rsidP="00E204FF">
            <w:pPr>
              <w:spacing w:before="240"/>
            </w:pPr>
          </w:p>
        </w:tc>
      </w:tr>
      <w:tr w:rsidR="00F038AE" w:rsidRPr="00846B76" w14:paraId="2F10E0A9" w14:textId="77777777" w:rsidTr="00AE0D59">
        <w:tc>
          <w:tcPr>
            <w:tcW w:w="1549" w:type="pct"/>
            <w:gridSpan w:val="2"/>
            <w:vAlign w:val="bottom"/>
          </w:tcPr>
          <w:p w14:paraId="6C2BB0AB" w14:textId="5509C91E" w:rsidR="00F038AE" w:rsidRDefault="00F038AE" w:rsidP="00A66612">
            <w:pPr>
              <w:pStyle w:val="Retraitnormal"/>
              <w:ind w:left="0"/>
            </w:pPr>
            <w:r>
              <w:t xml:space="preserve">Langue : 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63257546" w14:textId="77777777" w:rsidR="00F038AE" w:rsidRPr="00846B76" w:rsidRDefault="00F038AE" w:rsidP="00E204FF">
            <w:pPr>
              <w:spacing w:before="240"/>
            </w:pPr>
          </w:p>
        </w:tc>
      </w:tr>
      <w:tr w:rsidR="00D94715" w:rsidRPr="00846B76" w14:paraId="7F6A1E67" w14:textId="77777777" w:rsidTr="00A81375">
        <w:tc>
          <w:tcPr>
            <w:tcW w:w="1549" w:type="pct"/>
            <w:gridSpan w:val="2"/>
            <w:vAlign w:val="bottom"/>
          </w:tcPr>
          <w:p w14:paraId="58B973A8" w14:textId="60205F17" w:rsidR="00D94715" w:rsidRDefault="00D94715" w:rsidP="00A66612">
            <w:pPr>
              <w:pStyle w:val="Retraitnormal"/>
              <w:ind w:left="0"/>
            </w:pPr>
            <w:r>
              <w:t>Téléphone privé :</w:t>
            </w:r>
          </w:p>
        </w:tc>
        <w:tc>
          <w:tcPr>
            <w:tcW w:w="34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96DB5B" w14:textId="77777777" w:rsidR="00D94715" w:rsidRPr="00846B76" w:rsidRDefault="00D94715" w:rsidP="00D94715">
            <w:pPr>
              <w:spacing w:before="240"/>
            </w:pPr>
          </w:p>
        </w:tc>
      </w:tr>
      <w:tr w:rsidR="00D94715" w:rsidRPr="00846B76" w14:paraId="0052D15C" w14:textId="77777777" w:rsidTr="00A81375">
        <w:tc>
          <w:tcPr>
            <w:tcW w:w="1549" w:type="pct"/>
            <w:gridSpan w:val="2"/>
            <w:vAlign w:val="bottom"/>
          </w:tcPr>
          <w:p w14:paraId="0D4E21F2" w14:textId="1E9954FC" w:rsidR="00D94715" w:rsidRDefault="00D94715" w:rsidP="00A66612">
            <w:pPr>
              <w:pStyle w:val="Retraitnormal"/>
              <w:ind w:left="0"/>
            </w:pPr>
            <w:r>
              <w:t>Téléphone prof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0978F4C5" w14:textId="77777777" w:rsidR="00D94715" w:rsidRPr="00846B76" w:rsidRDefault="00D94715" w:rsidP="00D94715">
            <w:pPr>
              <w:spacing w:before="240"/>
            </w:pPr>
          </w:p>
        </w:tc>
      </w:tr>
      <w:tr w:rsidR="00D94715" w:rsidRPr="00846B76" w14:paraId="2C3223D7" w14:textId="77777777" w:rsidTr="00A81375">
        <w:tc>
          <w:tcPr>
            <w:tcW w:w="1549" w:type="pct"/>
            <w:gridSpan w:val="2"/>
            <w:vAlign w:val="bottom"/>
          </w:tcPr>
          <w:p w14:paraId="060CF685" w14:textId="0E36BC75" w:rsidR="00D94715" w:rsidRDefault="00D94715" w:rsidP="00A66612">
            <w:pPr>
              <w:pStyle w:val="Retraitnormal"/>
              <w:ind w:left="0"/>
            </w:pPr>
            <w:proofErr w:type="gramStart"/>
            <w:r>
              <w:t>E-mail</w:t>
            </w:r>
            <w:proofErr w:type="gramEnd"/>
            <w:r>
              <w:t xml:space="preserve"> : </w:t>
            </w:r>
          </w:p>
        </w:tc>
        <w:tc>
          <w:tcPr>
            <w:tcW w:w="34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5A105A" w14:textId="77777777" w:rsidR="00D94715" w:rsidRPr="00846B76" w:rsidRDefault="00D94715" w:rsidP="00D94715">
            <w:pPr>
              <w:spacing w:before="240"/>
            </w:pPr>
          </w:p>
        </w:tc>
      </w:tr>
      <w:tr w:rsidR="00F038AE" w:rsidRPr="00846B76" w14:paraId="518CD6F5" w14:textId="77777777" w:rsidTr="00AE0D59">
        <w:tc>
          <w:tcPr>
            <w:tcW w:w="1549" w:type="pct"/>
            <w:gridSpan w:val="2"/>
            <w:vAlign w:val="bottom"/>
          </w:tcPr>
          <w:p w14:paraId="1388292F" w14:textId="762E14B0" w:rsidR="00F038AE" w:rsidRDefault="00F038AE" w:rsidP="00A66612">
            <w:pPr>
              <w:pStyle w:val="Retraitnormal"/>
              <w:ind w:left="0"/>
            </w:pPr>
            <w:r>
              <w:t>Adresse : (si différente de</w:t>
            </w:r>
            <w:r w:rsidR="00D94715">
              <w:t xml:space="preserve"> </w:t>
            </w:r>
            <w:r>
              <w:t>la mère)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69A09BFB" w14:textId="77777777" w:rsidR="00F038AE" w:rsidRPr="00846B76" w:rsidRDefault="00F038AE" w:rsidP="00E204FF">
            <w:pPr>
              <w:spacing w:before="240"/>
            </w:pPr>
          </w:p>
        </w:tc>
      </w:tr>
      <w:tr w:rsidR="00F038AE" w:rsidRPr="00E204FF" w14:paraId="488B4104" w14:textId="77777777" w:rsidTr="00295142">
        <w:tc>
          <w:tcPr>
            <w:tcW w:w="5000" w:type="pct"/>
            <w:gridSpan w:val="3"/>
            <w:shd w:val="clear" w:color="auto" w:fill="C3FC52"/>
          </w:tcPr>
          <w:p w14:paraId="72BFF0F1" w14:textId="1EE0ACDC" w:rsidR="00F038AE" w:rsidRPr="00E204FF" w:rsidRDefault="00F038AE" w:rsidP="00295142">
            <w:pPr>
              <w:pStyle w:val="Titre1"/>
            </w:pPr>
            <w:bookmarkStart w:id="0" w:name="_Hlk137445967"/>
            <w:r>
              <w:t xml:space="preserve">Informations </w:t>
            </w:r>
            <w:r w:rsidR="004834CC">
              <w:t>diverses</w:t>
            </w:r>
          </w:p>
        </w:tc>
      </w:tr>
    </w:tbl>
    <w:bookmarkEnd w:id="0"/>
    <w:p w14:paraId="60A9BAFC" w14:textId="1569BA04" w:rsidR="000172E5" w:rsidRDefault="00F038AE" w:rsidP="00E204FF">
      <w:pPr>
        <w:pStyle w:val="Sansinterligne"/>
        <w:rPr>
          <w:sz w:val="24"/>
          <w:szCs w:val="24"/>
        </w:rPr>
      </w:pPr>
      <w:r>
        <w:t xml:space="preserve"> </w:t>
      </w:r>
      <w:r w:rsidRPr="007B370A">
        <w:rPr>
          <w:sz w:val="24"/>
          <w:szCs w:val="24"/>
        </w:rPr>
        <w:t>Qui emmène l’enfant et vient le chercher </w:t>
      </w:r>
      <w:r w:rsidR="002E2F9A" w:rsidRPr="002E2F9A">
        <w:rPr>
          <w:sz w:val="24"/>
          <w:szCs w:val="24"/>
        </w:rPr>
        <w:t>(</w:t>
      </w:r>
      <w:r w:rsidR="002E2F9A">
        <w:rPr>
          <w:sz w:val="24"/>
          <w:szCs w:val="24"/>
        </w:rPr>
        <w:t>Pour tous changement,</w:t>
      </w:r>
      <w:r w:rsidR="002E2F9A" w:rsidRPr="002E2F9A">
        <w:rPr>
          <w:sz w:val="24"/>
          <w:szCs w:val="24"/>
        </w:rPr>
        <w:t xml:space="preserve"> veuillez </w:t>
      </w:r>
      <w:r w:rsidR="002E2F9A">
        <w:rPr>
          <w:sz w:val="24"/>
          <w:szCs w:val="24"/>
        </w:rPr>
        <w:t>en informer l’équipe</w:t>
      </w:r>
      <w:r w:rsidR="009A1094">
        <w:rPr>
          <w:sz w:val="24"/>
          <w:szCs w:val="24"/>
        </w:rPr>
        <w:t xml:space="preserve"> et vous munir de votre carte d’identité</w:t>
      </w:r>
      <w:r w:rsidR="002E2F9A">
        <w:rPr>
          <w:sz w:val="24"/>
          <w:szCs w:val="24"/>
        </w:rPr>
        <w:t>.</w:t>
      </w:r>
      <w:r w:rsidR="002E2F9A" w:rsidRPr="002E2F9A">
        <w:rPr>
          <w:sz w:val="24"/>
          <w:szCs w:val="24"/>
        </w:rPr>
        <w:t>)</w:t>
      </w:r>
      <w:r w:rsidR="002E2F9A">
        <w:rPr>
          <w:sz w:val="24"/>
          <w:szCs w:val="24"/>
        </w:rPr>
        <w:t xml:space="preserve"> </w:t>
      </w:r>
      <w:r w:rsidRPr="007B370A">
        <w:rPr>
          <w:sz w:val="24"/>
          <w:szCs w:val="24"/>
        </w:rPr>
        <w:t xml:space="preserve">: </w:t>
      </w:r>
    </w:p>
    <w:p w14:paraId="0E0C51D7" w14:textId="77777777" w:rsidR="009A1094" w:rsidRDefault="009A1094" w:rsidP="00E204FF">
      <w:pPr>
        <w:pStyle w:val="Sansinterligne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A1094" w14:paraId="49FA449B" w14:textId="77777777" w:rsidTr="009A1094">
        <w:trPr>
          <w:trHeight w:val="603"/>
        </w:trPr>
        <w:tc>
          <w:tcPr>
            <w:tcW w:w="9016" w:type="dxa"/>
          </w:tcPr>
          <w:p w14:paraId="33A131A5" w14:textId="77777777" w:rsidR="009A1094" w:rsidRDefault="009A1094" w:rsidP="00E204FF">
            <w:pPr>
              <w:pStyle w:val="Sansinterligne"/>
              <w:rPr>
                <w:sz w:val="24"/>
                <w:szCs w:val="24"/>
              </w:rPr>
            </w:pPr>
          </w:p>
        </w:tc>
      </w:tr>
    </w:tbl>
    <w:p w14:paraId="3669FFCC" w14:textId="77777777" w:rsidR="009A1094" w:rsidRDefault="009A1094" w:rsidP="00E204FF">
      <w:pPr>
        <w:pStyle w:val="Sansinterligne"/>
        <w:rPr>
          <w:sz w:val="24"/>
          <w:szCs w:val="24"/>
        </w:rPr>
      </w:pPr>
    </w:p>
    <w:p w14:paraId="4D392F4A" w14:textId="77777777" w:rsidR="002E2F9A" w:rsidRPr="007B370A" w:rsidRDefault="002E2F9A" w:rsidP="00E204FF">
      <w:pPr>
        <w:pStyle w:val="Sansinterligne"/>
        <w:rPr>
          <w:sz w:val="24"/>
          <w:szCs w:val="24"/>
        </w:rPr>
      </w:pPr>
    </w:p>
    <w:p w14:paraId="671451C2" w14:textId="0E98B794" w:rsidR="007B370A" w:rsidRDefault="007B370A" w:rsidP="00E204FF">
      <w:pPr>
        <w:pStyle w:val="Sansinterligne"/>
        <w:rPr>
          <w:sz w:val="24"/>
          <w:szCs w:val="24"/>
        </w:rPr>
      </w:pPr>
      <w:r w:rsidRPr="007B370A">
        <w:rPr>
          <w:sz w:val="24"/>
          <w:szCs w:val="24"/>
        </w:rPr>
        <w:t xml:space="preserve">Nom/Prénom et tél., de la personne à appeler en cas d’urgence pendant les ateliers : </w:t>
      </w:r>
    </w:p>
    <w:tbl>
      <w:tblPr>
        <w:tblStyle w:val="Grilledutableau"/>
        <w:tblW w:w="9076" w:type="dxa"/>
        <w:tblLook w:val="04A0" w:firstRow="1" w:lastRow="0" w:firstColumn="1" w:lastColumn="0" w:noHBand="0" w:noVBand="1"/>
      </w:tblPr>
      <w:tblGrid>
        <w:gridCol w:w="9076"/>
      </w:tblGrid>
      <w:tr w:rsidR="007B370A" w14:paraId="4D8B41EA" w14:textId="77777777" w:rsidTr="007B370A">
        <w:trPr>
          <w:trHeight w:val="1321"/>
        </w:trPr>
        <w:tc>
          <w:tcPr>
            <w:tcW w:w="9076" w:type="dxa"/>
          </w:tcPr>
          <w:p w14:paraId="7143B532" w14:textId="77777777" w:rsidR="007B370A" w:rsidRDefault="007B370A" w:rsidP="00E204FF">
            <w:pPr>
              <w:pStyle w:val="Sansinterligne"/>
              <w:rPr>
                <w:sz w:val="24"/>
                <w:szCs w:val="24"/>
              </w:rPr>
            </w:pPr>
          </w:p>
        </w:tc>
      </w:tr>
    </w:tbl>
    <w:p w14:paraId="2D60B98B" w14:textId="77777777" w:rsidR="009A1094" w:rsidRDefault="009A1094" w:rsidP="00E204FF">
      <w:pPr>
        <w:pStyle w:val="Sansinterligne"/>
        <w:rPr>
          <w:sz w:val="24"/>
          <w:szCs w:val="24"/>
        </w:rPr>
      </w:pPr>
    </w:p>
    <w:p w14:paraId="0F6800F8" w14:textId="36426D1D" w:rsidR="007B370A" w:rsidRPr="007B370A" w:rsidRDefault="007B370A" w:rsidP="00E204F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Entourer ce qui vous convient </w:t>
      </w:r>
    </w:p>
    <w:tbl>
      <w:tblPr>
        <w:tblStyle w:val="Grilledutableau"/>
        <w:tblW w:w="9046" w:type="dxa"/>
        <w:tblLook w:val="04A0" w:firstRow="1" w:lastRow="0" w:firstColumn="1" w:lastColumn="0" w:noHBand="0" w:noVBand="1"/>
      </w:tblPr>
      <w:tblGrid>
        <w:gridCol w:w="3015"/>
        <w:gridCol w:w="3015"/>
        <w:gridCol w:w="3016"/>
      </w:tblGrid>
      <w:tr w:rsidR="007B370A" w14:paraId="232DFC26" w14:textId="77777777" w:rsidTr="007B370A">
        <w:trPr>
          <w:trHeight w:val="889"/>
        </w:trPr>
        <w:tc>
          <w:tcPr>
            <w:tcW w:w="3015" w:type="dxa"/>
          </w:tcPr>
          <w:p w14:paraId="2B9B8AF5" w14:textId="6DA3886A" w:rsidR="007B370A" w:rsidRPr="004834CC" w:rsidRDefault="007B370A" w:rsidP="00E204FF">
            <w:pPr>
              <w:pStyle w:val="Sansinterligne"/>
              <w:rPr>
                <w:sz w:val="24"/>
                <w:szCs w:val="40"/>
              </w:rPr>
            </w:pPr>
            <w:r w:rsidRPr="004834CC">
              <w:rPr>
                <w:sz w:val="24"/>
                <w:szCs w:val="40"/>
              </w:rPr>
              <w:t>J’accepte que mon enfant reçoive si besoin du désinfectant</w:t>
            </w:r>
          </w:p>
        </w:tc>
        <w:tc>
          <w:tcPr>
            <w:tcW w:w="3015" w:type="dxa"/>
          </w:tcPr>
          <w:p w14:paraId="092EA55C" w14:textId="03AD1130" w:rsidR="007B370A" w:rsidRPr="004834CC" w:rsidRDefault="007B370A" w:rsidP="00E204FF">
            <w:pPr>
              <w:pStyle w:val="Sansinterligne"/>
              <w:rPr>
                <w:sz w:val="24"/>
                <w:szCs w:val="40"/>
              </w:rPr>
            </w:pPr>
            <w:r w:rsidRPr="004834CC">
              <w:rPr>
                <w:sz w:val="24"/>
                <w:szCs w:val="40"/>
              </w:rPr>
              <w:t xml:space="preserve">Oui </w:t>
            </w:r>
          </w:p>
        </w:tc>
        <w:tc>
          <w:tcPr>
            <w:tcW w:w="3016" w:type="dxa"/>
          </w:tcPr>
          <w:p w14:paraId="5D8A716B" w14:textId="489F59D5" w:rsidR="007B370A" w:rsidRPr="004834CC" w:rsidRDefault="007B370A" w:rsidP="00E204FF">
            <w:pPr>
              <w:pStyle w:val="Sansinterligne"/>
              <w:rPr>
                <w:sz w:val="24"/>
                <w:szCs w:val="40"/>
              </w:rPr>
            </w:pPr>
            <w:r w:rsidRPr="004834CC">
              <w:rPr>
                <w:sz w:val="24"/>
                <w:szCs w:val="40"/>
              </w:rPr>
              <w:t>Non</w:t>
            </w:r>
          </w:p>
        </w:tc>
      </w:tr>
      <w:tr w:rsidR="007B370A" w14:paraId="16D83994" w14:textId="77777777" w:rsidTr="007B370A">
        <w:trPr>
          <w:trHeight w:val="889"/>
        </w:trPr>
        <w:tc>
          <w:tcPr>
            <w:tcW w:w="3015" w:type="dxa"/>
          </w:tcPr>
          <w:p w14:paraId="0252E38B" w14:textId="79175DC0" w:rsidR="007B370A" w:rsidRPr="004834CC" w:rsidRDefault="007B370A" w:rsidP="00E204FF">
            <w:pPr>
              <w:pStyle w:val="Sansinterligne"/>
              <w:rPr>
                <w:sz w:val="24"/>
                <w:szCs w:val="40"/>
              </w:rPr>
            </w:pPr>
            <w:r w:rsidRPr="004834CC">
              <w:rPr>
                <w:sz w:val="24"/>
                <w:szCs w:val="40"/>
              </w:rPr>
              <w:t xml:space="preserve">J’accepte que mon enfant reçoive si besoin de la crème Arnica </w:t>
            </w:r>
          </w:p>
        </w:tc>
        <w:tc>
          <w:tcPr>
            <w:tcW w:w="3015" w:type="dxa"/>
          </w:tcPr>
          <w:p w14:paraId="40EFEAF7" w14:textId="292811BA" w:rsidR="007B370A" w:rsidRPr="004834CC" w:rsidRDefault="007B370A" w:rsidP="00E204FF">
            <w:pPr>
              <w:pStyle w:val="Sansinterligne"/>
              <w:rPr>
                <w:sz w:val="24"/>
                <w:szCs w:val="40"/>
              </w:rPr>
            </w:pPr>
            <w:r w:rsidRPr="004834CC">
              <w:rPr>
                <w:sz w:val="24"/>
                <w:szCs w:val="40"/>
              </w:rPr>
              <w:t xml:space="preserve">Oui </w:t>
            </w:r>
          </w:p>
        </w:tc>
        <w:tc>
          <w:tcPr>
            <w:tcW w:w="3016" w:type="dxa"/>
          </w:tcPr>
          <w:p w14:paraId="4F15EAA9" w14:textId="70F25EFC" w:rsidR="007B370A" w:rsidRPr="004834CC" w:rsidRDefault="007B370A" w:rsidP="00E204FF">
            <w:pPr>
              <w:pStyle w:val="Sansinterligne"/>
              <w:rPr>
                <w:sz w:val="24"/>
                <w:szCs w:val="40"/>
              </w:rPr>
            </w:pPr>
            <w:r w:rsidRPr="004834CC">
              <w:rPr>
                <w:sz w:val="24"/>
                <w:szCs w:val="40"/>
              </w:rPr>
              <w:t>Non</w:t>
            </w:r>
          </w:p>
        </w:tc>
      </w:tr>
      <w:tr w:rsidR="009A1094" w14:paraId="0ECD44B5" w14:textId="77777777" w:rsidTr="007B370A">
        <w:trPr>
          <w:trHeight w:val="889"/>
        </w:trPr>
        <w:tc>
          <w:tcPr>
            <w:tcW w:w="3015" w:type="dxa"/>
          </w:tcPr>
          <w:p w14:paraId="4C70C16A" w14:textId="5D1B5324" w:rsidR="009A1094" w:rsidRPr="004834CC" w:rsidRDefault="009A1094" w:rsidP="00E204FF">
            <w:pPr>
              <w:pStyle w:val="Sansinterligne"/>
              <w:rPr>
                <w:sz w:val="24"/>
                <w:szCs w:val="40"/>
              </w:rPr>
            </w:pPr>
            <w:r w:rsidRPr="009A1094">
              <w:rPr>
                <w:sz w:val="24"/>
                <w:szCs w:val="40"/>
              </w:rPr>
              <w:t>L’enfant peut être pris en photo à des fins de visibilité des activités et de l’atelier. Son visage sera caché.</w:t>
            </w:r>
          </w:p>
        </w:tc>
        <w:tc>
          <w:tcPr>
            <w:tcW w:w="3015" w:type="dxa"/>
          </w:tcPr>
          <w:p w14:paraId="1CB8D288" w14:textId="77ADDBCC" w:rsidR="009A1094" w:rsidRPr="004834CC" w:rsidRDefault="009A1094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Oui</w:t>
            </w:r>
          </w:p>
        </w:tc>
        <w:tc>
          <w:tcPr>
            <w:tcW w:w="3016" w:type="dxa"/>
          </w:tcPr>
          <w:p w14:paraId="797168C5" w14:textId="59C8CB69" w:rsidR="009A1094" w:rsidRPr="004834CC" w:rsidRDefault="009A1094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Non</w:t>
            </w:r>
          </w:p>
        </w:tc>
      </w:tr>
    </w:tbl>
    <w:p w14:paraId="3FB1C35F" w14:textId="77777777" w:rsidR="004834CC" w:rsidRDefault="004834CC" w:rsidP="00E204FF">
      <w:pPr>
        <w:pStyle w:val="Sansinterligne"/>
      </w:pPr>
    </w:p>
    <w:p w14:paraId="5A7EDE27" w14:textId="77777777" w:rsidR="00A937C6" w:rsidRDefault="00A937C6" w:rsidP="00E204FF">
      <w:pPr>
        <w:pStyle w:val="Sansinterligne"/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A937C6" w:rsidRPr="00E204FF" w14:paraId="0D1F5A33" w14:textId="77777777" w:rsidTr="001D033A">
        <w:tc>
          <w:tcPr>
            <w:tcW w:w="5000" w:type="pct"/>
            <w:shd w:val="clear" w:color="auto" w:fill="C3FC52"/>
          </w:tcPr>
          <w:p w14:paraId="20CA54AE" w14:textId="760A103C" w:rsidR="00A937C6" w:rsidRPr="00E204FF" w:rsidRDefault="00A937C6" w:rsidP="001D033A">
            <w:pPr>
              <w:pStyle w:val="Titre1"/>
            </w:pPr>
            <w:r>
              <w:t>Les ateliers</w:t>
            </w:r>
          </w:p>
        </w:tc>
      </w:tr>
    </w:tbl>
    <w:p w14:paraId="7D283789" w14:textId="77777777" w:rsidR="00A937C6" w:rsidRDefault="00A937C6" w:rsidP="00E204FF">
      <w:pPr>
        <w:pStyle w:val="Sansinterligne"/>
      </w:pPr>
    </w:p>
    <w:tbl>
      <w:tblPr>
        <w:tblStyle w:val="Grilledutableau"/>
        <w:tblW w:w="8075" w:type="dxa"/>
        <w:tblLook w:val="04A0" w:firstRow="1" w:lastRow="0" w:firstColumn="1" w:lastColumn="0" w:noHBand="0" w:noVBand="1"/>
      </w:tblPr>
      <w:tblGrid>
        <w:gridCol w:w="3021"/>
        <w:gridCol w:w="1652"/>
        <w:gridCol w:w="1701"/>
        <w:gridCol w:w="1701"/>
      </w:tblGrid>
      <w:tr w:rsidR="00497D9E" w14:paraId="4C09B27D" w14:textId="07B601E6" w:rsidTr="00497D9E">
        <w:trPr>
          <w:trHeight w:val="974"/>
        </w:trPr>
        <w:tc>
          <w:tcPr>
            <w:tcW w:w="3021" w:type="dxa"/>
          </w:tcPr>
          <w:p w14:paraId="37D7A797" w14:textId="5DCE3E90" w:rsidR="00497D9E" w:rsidRPr="00EC00E0" w:rsidRDefault="00497D9E" w:rsidP="00E204FF">
            <w:pPr>
              <w:pStyle w:val="Sansinterligne"/>
              <w:rPr>
                <w:sz w:val="24"/>
                <w:szCs w:val="40"/>
              </w:rPr>
            </w:pPr>
            <w:r w:rsidRPr="00EC00E0">
              <w:rPr>
                <w:sz w:val="24"/>
                <w:szCs w:val="40"/>
              </w:rPr>
              <w:t xml:space="preserve">J’inscris mon enfant à l’atelier du </w:t>
            </w:r>
            <w:r w:rsidR="001F59FA">
              <w:rPr>
                <w:sz w:val="24"/>
                <w:szCs w:val="40"/>
              </w:rPr>
              <w:t>samedi</w:t>
            </w:r>
            <w:r w:rsidRPr="00EC00E0">
              <w:rPr>
                <w:sz w:val="24"/>
                <w:szCs w:val="40"/>
              </w:rPr>
              <w:t xml:space="preserve"> après-midi de 1</w:t>
            </w:r>
            <w:r w:rsidR="001F59FA">
              <w:rPr>
                <w:sz w:val="24"/>
                <w:szCs w:val="40"/>
              </w:rPr>
              <w:t>4h</w:t>
            </w:r>
            <w:r>
              <w:rPr>
                <w:sz w:val="24"/>
                <w:szCs w:val="40"/>
              </w:rPr>
              <w:t xml:space="preserve"> </w:t>
            </w:r>
            <w:r w:rsidRPr="00EC00E0">
              <w:rPr>
                <w:sz w:val="24"/>
                <w:szCs w:val="40"/>
              </w:rPr>
              <w:t>à 17h</w:t>
            </w:r>
          </w:p>
          <w:p w14:paraId="21F2DF5E" w14:textId="20EC2C15" w:rsidR="008F630C" w:rsidRDefault="00497D9E" w:rsidP="00E204FF">
            <w:pPr>
              <w:pStyle w:val="Sansinterligne"/>
              <w:rPr>
                <w:sz w:val="24"/>
                <w:szCs w:val="40"/>
              </w:rPr>
            </w:pPr>
            <w:r w:rsidRPr="00EC00E0">
              <w:rPr>
                <w:sz w:val="24"/>
                <w:szCs w:val="40"/>
              </w:rPr>
              <w:t xml:space="preserve">3 à </w:t>
            </w:r>
            <w:r w:rsidR="001F59FA">
              <w:rPr>
                <w:sz w:val="24"/>
                <w:szCs w:val="40"/>
              </w:rPr>
              <w:t>8</w:t>
            </w:r>
            <w:r w:rsidRPr="00EC00E0">
              <w:rPr>
                <w:sz w:val="24"/>
                <w:szCs w:val="40"/>
              </w:rPr>
              <w:t xml:space="preserve"> ans</w:t>
            </w:r>
            <w:r>
              <w:rPr>
                <w:sz w:val="24"/>
                <w:szCs w:val="40"/>
              </w:rPr>
              <w:t xml:space="preserve">. </w:t>
            </w:r>
          </w:p>
          <w:p w14:paraId="12D56683" w14:textId="6C5129BC" w:rsidR="00497D9E" w:rsidRPr="00EC00E0" w:rsidRDefault="00497D9E" w:rsidP="00E204FF">
            <w:pPr>
              <w:pStyle w:val="Sansinterligne"/>
              <w:rPr>
                <w:sz w:val="24"/>
                <w:szCs w:val="40"/>
              </w:rPr>
            </w:pPr>
            <w:r w:rsidRPr="00286989">
              <w:rPr>
                <w:sz w:val="24"/>
                <w:szCs w:val="40"/>
              </w:rPr>
              <w:t xml:space="preserve">CHF </w:t>
            </w:r>
            <w:r w:rsidR="001F59FA">
              <w:rPr>
                <w:sz w:val="24"/>
                <w:szCs w:val="40"/>
              </w:rPr>
              <w:t>25</w:t>
            </w:r>
            <w:r w:rsidR="008F630C">
              <w:rPr>
                <w:sz w:val="24"/>
                <w:szCs w:val="40"/>
              </w:rPr>
              <w:t>0</w:t>
            </w:r>
            <w:r w:rsidRPr="00286989">
              <w:rPr>
                <w:sz w:val="24"/>
                <w:szCs w:val="40"/>
              </w:rPr>
              <w:t>.- p</w:t>
            </w:r>
            <w:r w:rsidR="008F630C">
              <w:rPr>
                <w:sz w:val="24"/>
                <w:szCs w:val="40"/>
              </w:rPr>
              <w:t>our l’année.</w:t>
            </w:r>
          </w:p>
        </w:tc>
        <w:tc>
          <w:tcPr>
            <w:tcW w:w="1652" w:type="dxa"/>
          </w:tcPr>
          <w:p w14:paraId="2F835CEF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</w:p>
          <w:p w14:paraId="1E4275EC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</w:p>
          <w:p w14:paraId="3B49B72B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</w:p>
          <w:p w14:paraId="02AD970F" w14:textId="1604CE8E" w:rsidR="00497D9E" w:rsidRDefault="00497D9E" w:rsidP="008F630C">
            <w:pPr>
              <w:pStyle w:val="Sansinterligne"/>
              <w:jc w:val="center"/>
              <w:rPr>
                <w:sz w:val="24"/>
                <w:szCs w:val="40"/>
              </w:rPr>
            </w:pPr>
            <w:r w:rsidRPr="00EC00E0">
              <w:rPr>
                <w:sz w:val="24"/>
                <w:szCs w:val="40"/>
              </w:rPr>
              <w:t>Oui</w:t>
            </w:r>
          </w:p>
          <w:p w14:paraId="00D7B869" w14:textId="77777777" w:rsidR="00497D9E" w:rsidRDefault="00497D9E" w:rsidP="00E204FF">
            <w:pPr>
              <w:pStyle w:val="Sansinterligne"/>
              <w:rPr>
                <w:sz w:val="24"/>
                <w:szCs w:val="40"/>
              </w:rPr>
            </w:pPr>
          </w:p>
          <w:p w14:paraId="1FCA69BD" w14:textId="0AF03A84" w:rsidR="00497D9E" w:rsidRPr="00EC00E0" w:rsidRDefault="00497D9E" w:rsidP="00E204FF">
            <w:pPr>
              <w:pStyle w:val="Sansinterligne"/>
              <w:rPr>
                <w:sz w:val="24"/>
                <w:szCs w:val="40"/>
              </w:rPr>
            </w:pPr>
          </w:p>
        </w:tc>
        <w:tc>
          <w:tcPr>
            <w:tcW w:w="1701" w:type="dxa"/>
          </w:tcPr>
          <w:p w14:paraId="0BD829B8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</w:p>
          <w:p w14:paraId="6BAEAAE2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</w:p>
          <w:p w14:paraId="439C3A65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</w:p>
          <w:p w14:paraId="675A4632" w14:textId="26DE9238" w:rsidR="00497D9E" w:rsidRPr="00EC00E0" w:rsidRDefault="00900465" w:rsidP="008F630C">
            <w:pPr>
              <w:pStyle w:val="Sansinterligne"/>
              <w:jc w:val="center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Non</w:t>
            </w:r>
          </w:p>
        </w:tc>
        <w:tc>
          <w:tcPr>
            <w:tcW w:w="1701" w:type="dxa"/>
          </w:tcPr>
          <w:p w14:paraId="4BC821FA" w14:textId="77777777" w:rsidR="00497D9E" w:rsidRPr="00900465" w:rsidRDefault="00900465" w:rsidP="00E204FF">
            <w:pPr>
              <w:pStyle w:val="Sansinterligne"/>
              <w:rPr>
                <w:b/>
                <w:bCs/>
                <w:sz w:val="24"/>
                <w:szCs w:val="40"/>
              </w:rPr>
            </w:pPr>
            <w:r w:rsidRPr="00900465">
              <w:rPr>
                <w:b/>
                <w:bCs/>
                <w:sz w:val="24"/>
                <w:szCs w:val="40"/>
              </w:rPr>
              <w:t xml:space="preserve">Dates : </w:t>
            </w:r>
          </w:p>
          <w:p w14:paraId="0977BE0E" w14:textId="46256371" w:rsidR="001F59FA" w:rsidRDefault="007956AD" w:rsidP="001F59FA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30</w:t>
            </w:r>
            <w:r w:rsidR="001F59FA">
              <w:rPr>
                <w:sz w:val="24"/>
                <w:szCs w:val="40"/>
              </w:rPr>
              <w:t>.09.23</w:t>
            </w:r>
          </w:p>
          <w:p w14:paraId="51C2DA21" w14:textId="77777777" w:rsidR="001F59FA" w:rsidRDefault="001F59FA" w:rsidP="001F59FA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14.10.23</w:t>
            </w:r>
          </w:p>
          <w:p w14:paraId="3B3702EC" w14:textId="77777777" w:rsidR="001F59FA" w:rsidRDefault="001F59FA" w:rsidP="001F59FA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18.11.23</w:t>
            </w:r>
          </w:p>
          <w:p w14:paraId="4877F6E5" w14:textId="77777777" w:rsidR="001F59FA" w:rsidRDefault="001F59FA" w:rsidP="001F59FA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16.12.23</w:t>
            </w:r>
          </w:p>
          <w:p w14:paraId="3D477CE4" w14:textId="77777777" w:rsidR="001F59FA" w:rsidRDefault="001F59FA" w:rsidP="001F59FA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20.01.24</w:t>
            </w:r>
          </w:p>
          <w:p w14:paraId="7A8F1E87" w14:textId="77777777" w:rsidR="001F59FA" w:rsidRDefault="001F59FA" w:rsidP="001F59FA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17.02.24</w:t>
            </w:r>
          </w:p>
          <w:p w14:paraId="5F9309DE" w14:textId="77777777" w:rsidR="001F59FA" w:rsidRDefault="001F59FA" w:rsidP="001F59FA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16.03.24</w:t>
            </w:r>
          </w:p>
          <w:p w14:paraId="26EE67FC" w14:textId="77777777" w:rsidR="001F59FA" w:rsidRDefault="001F59FA" w:rsidP="001F59FA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20.04.24</w:t>
            </w:r>
          </w:p>
          <w:p w14:paraId="2317FC53" w14:textId="77777777" w:rsidR="001F59FA" w:rsidRDefault="001F59FA" w:rsidP="001F59FA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25.05.24</w:t>
            </w:r>
          </w:p>
          <w:p w14:paraId="6A37C475" w14:textId="77777777" w:rsidR="001F59FA" w:rsidRDefault="001F59FA" w:rsidP="001F59FA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15.06.24</w:t>
            </w:r>
          </w:p>
          <w:p w14:paraId="6C73876E" w14:textId="7878A134" w:rsidR="00900465" w:rsidRPr="00EC00E0" w:rsidRDefault="001F59FA" w:rsidP="001F59FA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06.07.24</w:t>
            </w:r>
          </w:p>
        </w:tc>
      </w:tr>
      <w:tr w:rsidR="00497D9E" w14:paraId="052052A8" w14:textId="271F6D9D" w:rsidTr="00497D9E">
        <w:trPr>
          <w:trHeight w:val="974"/>
        </w:trPr>
        <w:tc>
          <w:tcPr>
            <w:tcW w:w="3021" w:type="dxa"/>
          </w:tcPr>
          <w:p w14:paraId="66F3D4B2" w14:textId="77777777" w:rsidR="00497D9E" w:rsidRDefault="00497D9E" w:rsidP="00E204FF">
            <w:pPr>
              <w:pStyle w:val="Sansinterligne"/>
              <w:rPr>
                <w:sz w:val="24"/>
                <w:szCs w:val="40"/>
              </w:rPr>
            </w:pPr>
            <w:r w:rsidRPr="00EC00E0">
              <w:rPr>
                <w:sz w:val="24"/>
                <w:szCs w:val="40"/>
              </w:rPr>
              <w:t>J’inscris mon enfant à l’atelier</w:t>
            </w:r>
            <w:r>
              <w:rPr>
                <w:sz w:val="24"/>
                <w:szCs w:val="40"/>
              </w:rPr>
              <w:t xml:space="preserve"> du samedi soir 17h00 à 20h00 </w:t>
            </w:r>
          </w:p>
          <w:p w14:paraId="3DCF7393" w14:textId="77777777" w:rsidR="00497D9E" w:rsidRDefault="00497D9E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 xml:space="preserve">7 à 10 ans. </w:t>
            </w:r>
          </w:p>
          <w:p w14:paraId="2B1154FB" w14:textId="7175B0B2" w:rsidR="00497D9E" w:rsidRPr="00286989" w:rsidRDefault="00497D9E" w:rsidP="00E204FF">
            <w:pPr>
              <w:pStyle w:val="Sansinterligne"/>
              <w:rPr>
                <w:sz w:val="24"/>
                <w:szCs w:val="40"/>
              </w:rPr>
            </w:pPr>
            <w:r w:rsidRPr="00286989">
              <w:rPr>
                <w:sz w:val="24"/>
                <w:szCs w:val="40"/>
              </w:rPr>
              <w:t xml:space="preserve">CHF </w:t>
            </w:r>
            <w:r w:rsidR="008F630C">
              <w:rPr>
                <w:sz w:val="24"/>
                <w:szCs w:val="40"/>
              </w:rPr>
              <w:t>290</w:t>
            </w:r>
            <w:r w:rsidRPr="00286989">
              <w:rPr>
                <w:sz w:val="24"/>
                <w:szCs w:val="40"/>
              </w:rPr>
              <w:t>.-</w:t>
            </w:r>
            <w:r w:rsidR="008F630C">
              <w:rPr>
                <w:sz w:val="24"/>
                <w:szCs w:val="40"/>
              </w:rPr>
              <w:t xml:space="preserve"> </w:t>
            </w:r>
            <w:r w:rsidRPr="00286989">
              <w:rPr>
                <w:sz w:val="24"/>
                <w:szCs w:val="40"/>
              </w:rPr>
              <w:t>p</w:t>
            </w:r>
            <w:r w:rsidR="008F630C">
              <w:rPr>
                <w:sz w:val="24"/>
                <w:szCs w:val="40"/>
              </w:rPr>
              <w:t>our l’année.</w:t>
            </w:r>
          </w:p>
        </w:tc>
        <w:tc>
          <w:tcPr>
            <w:tcW w:w="1652" w:type="dxa"/>
          </w:tcPr>
          <w:p w14:paraId="465FF868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</w:p>
          <w:p w14:paraId="519562B9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</w:p>
          <w:p w14:paraId="52F5E66B" w14:textId="6AF9441F" w:rsidR="00497D9E" w:rsidRPr="00EC00E0" w:rsidRDefault="00497D9E" w:rsidP="008F630C">
            <w:pPr>
              <w:pStyle w:val="Sansinterligne"/>
              <w:jc w:val="center"/>
              <w:rPr>
                <w:sz w:val="24"/>
                <w:szCs w:val="40"/>
              </w:rPr>
            </w:pPr>
            <w:r w:rsidRPr="00EC00E0">
              <w:rPr>
                <w:sz w:val="24"/>
                <w:szCs w:val="40"/>
              </w:rPr>
              <w:t>Oui</w:t>
            </w:r>
          </w:p>
        </w:tc>
        <w:tc>
          <w:tcPr>
            <w:tcW w:w="1701" w:type="dxa"/>
          </w:tcPr>
          <w:p w14:paraId="4E662DC5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</w:p>
          <w:p w14:paraId="5474BACC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</w:p>
          <w:p w14:paraId="59618D6A" w14:textId="40F6BB1A" w:rsidR="00497D9E" w:rsidRDefault="00900465" w:rsidP="008F630C">
            <w:pPr>
              <w:pStyle w:val="Sansinterligne"/>
              <w:jc w:val="center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Non</w:t>
            </w:r>
          </w:p>
        </w:tc>
        <w:tc>
          <w:tcPr>
            <w:tcW w:w="1701" w:type="dxa"/>
          </w:tcPr>
          <w:p w14:paraId="50C8974F" w14:textId="77777777" w:rsidR="00497D9E" w:rsidRPr="00900465" w:rsidRDefault="00900465" w:rsidP="00E204FF">
            <w:pPr>
              <w:pStyle w:val="Sansinterligne"/>
              <w:rPr>
                <w:b/>
                <w:bCs/>
                <w:sz w:val="24"/>
                <w:szCs w:val="40"/>
              </w:rPr>
            </w:pPr>
            <w:r w:rsidRPr="00900465">
              <w:rPr>
                <w:b/>
                <w:bCs/>
                <w:sz w:val="24"/>
                <w:szCs w:val="40"/>
              </w:rPr>
              <w:t>Dates :</w:t>
            </w:r>
          </w:p>
          <w:p w14:paraId="51BA19E5" w14:textId="28F98BDA" w:rsidR="00900465" w:rsidRDefault="007956AD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30</w:t>
            </w:r>
            <w:r w:rsidR="00900465">
              <w:rPr>
                <w:sz w:val="24"/>
                <w:szCs w:val="40"/>
              </w:rPr>
              <w:t>.09.23</w:t>
            </w:r>
          </w:p>
          <w:p w14:paraId="52062C22" w14:textId="77777777" w:rsidR="00900465" w:rsidRDefault="00900465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14.10.23</w:t>
            </w:r>
          </w:p>
          <w:p w14:paraId="2A676D02" w14:textId="77777777" w:rsidR="00900465" w:rsidRDefault="00900465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18.11.23</w:t>
            </w:r>
          </w:p>
          <w:p w14:paraId="2924813B" w14:textId="77777777" w:rsidR="00900465" w:rsidRDefault="00900465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16.12.23</w:t>
            </w:r>
          </w:p>
          <w:p w14:paraId="03A0274F" w14:textId="77777777" w:rsidR="00900465" w:rsidRDefault="00900465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20.01.24</w:t>
            </w:r>
          </w:p>
          <w:p w14:paraId="5D4EEA82" w14:textId="77777777" w:rsidR="00900465" w:rsidRDefault="00900465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17.02.24</w:t>
            </w:r>
          </w:p>
          <w:p w14:paraId="284F381F" w14:textId="77777777" w:rsidR="00900465" w:rsidRDefault="00900465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16.03.24</w:t>
            </w:r>
          </w:p>
          <w:p w14:paraId="2F5BDBA3" w14:textId="77777777" w:rsidR="00900465" w:rsidRDefault="00900465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20.04.24</w:t>
            </w:r>
          </w:p>
          <w:p w14:paraId="721A8599" w14:textId="1E1313AA" w:rsidR="00900465" w:rsidRDefault="00707379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25</w:t>
            </w:r>
            <w:r w:rsidR="00900465">
              <w:rPr>
                <w:sz w:val="24"/>
                <w:szCs w:val="40"/>
              </w:rPr>
              <w:t>.05.24</w:t>
            </w:r>
          </w:p>
          <w:p w14:paraId="5764D070" w14:textId="77777777" w:rsidR="00900465" w:rsidRDefault="00900465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15.06.24</w:t>
            </w:r>
          </w:p>
          <w:p w14:paraId="7BBCF42D" w14:textId="1F9405F1" w:rsidR="00900465" w:rsidRDefault="00900465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06.07.24</w:t>
            </w:r>
          </w:p>
        </w:tc>
      </w:tr>
      <w:tr w:rsidR="008F630C" w14:paraId="712C248D" w14:textId="77777777" w:rsidTr="00497D9E">
        <w:trPr>
          <w:trHeight w:val="974"/>
        </w:trPr>
        <w:tc>
          <w:tcPr>
            <w:tcW w:w="3021" w:type="dxa"/>
          </w:tcPr>
          <w:p w14:paraId="4C611F5A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J’inscris mon enfant en cours d’année.</w:t>
            </w:r>
          </w:p>
          <w:p w14:paraId="2F7F35BC" w14:textId="597C15E6" w:rsidR="008F630C" w:rsidRPr="00EC00E0" w:rsidRDefault="008F630C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Prix transmis par l’équipe selon le mois d’inscription</w:t>
            </w:r>
          </w:p>
        </w:tc>
        <w:tc>
          <w:tcPr>
            <w:tcW w:w="1652" w:type="dxa"/>
          </w:tcPr>
          <w:p w14:paraId="3E3D2891" w14:textId="255E5AE3" w:rsidR="008F630C" w:rsidRDefault="008F630C" w:rsidP="008F630C">
            <w:pPr>
              <w:pStyle w:val="Sansinterligne"/>
              <w:jc w:val="center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 xml:space="preserve">Les </w:t>
            </w:r>
            <w:r w:rsidR="007956AD">
              <w:rPr>
                <w:sz w:val="24"/>
                <w:szCs w:val="40"/>
              </w:rPr>
              <w:t>samedis après-midi</w:t>
            </w:r>
          </w:p>
        </w:tc>
        <w:tc>
          <w:tcPr>
            <w:tcW w:w="1701" w:type="dxa"/>
          </w:tcPr>
          <w:p w14:paraId="4B4A1027" w14:textId="067E543D" w:rsidR="008F630C" w:rsidRDefault="008F630C" w:rsidP="008F630C">
            <w:pPr>
              <w:pStyle w:val="Sansinterligne"/>
              <w:jc w:val="center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Les samedis</w:t>
            </w:r>
            <w:r w:rsidR="007956AD">
              <w:rPr>
                <w:sz w:val="24"/>
                <w:szCs w:val="40"/>
              </w:rPr>
              <w:t xml:space="preserve"> soir</w:t>
            </w:r>
          </w:p>
        </w:tc>
        <w:tc>
          <w:tcPr>
            <w:tcW w:w="1701" w:type="dxa"/>
          </w:tcPr>
          <w:p w14:paraId="735A7AF6" w14:textId="7A5BE2F5" w:rsidR="008F630C" w:rsidRPr="008F630C" w:rsidRDefault="008F630C" w:rsidP="008F630C">
            <w:pPr>
              <w:pStyle w:val="Sansinterligne"/>
              <w:jc w:val="center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Dates mentionnées au-dessus</w:t>
            </w:r>
          </w:p>
        </w:tc>
      </w:tr>
    </w:tbl>
    <w:p w14:paraId="32EFC7B3" w14:textId="77777777" w:rsidR="004834CC" w:rsidRDefault="004834CC" w:rsidP="00E204FF">
      <w:pPr>
        <w:pStyle w:val="Sansinterligne"/>
      </w:pPr>
    </w:p>
    <w:p w14:paraId="64F2F958" w14:textId="77777777" w:rsidR="00EC00E0" w:rsidRPr="00EC00E0" w:rsidRDefault="00EC00E0" w:rsidP="00EC00E0">
      <w:pPr>
        <w:pStyle w:val="Paragraphedeliste"/>
        <w:rPr>
          <w:b/>
          <w:bCs/>
          <w:sz w:val="24"/>
          <w:szCs w:val="24"/>
        </w:rPr>
      </w:pPr>
      <w:r w:rsidRPr="00EC00E0">
        <w:rPr>
          <w:b/>
          <w:bCs/>
          <w:sz w:val="24"/>
          <w:szCs w:val="24"/>
        </w:rPr>
        <w:t>La fiche d’inscription doit être remplie et retournée par mail, datée et signée.</w:t>
      </w:r>
    </w:p>
    <w:p w14:paraId="1B424DAF" w14:textId="77777777" w:rsidR="00EC00E0" w:rsidRDefault="00EC00E0" w:rsidP="00EC00E0"/>
    <w:p w14:paraId="59AAE6B9" w14:textId="77777777" w:rsidR="00EC00E0" w:rsidRDefault="00EC00E0" w:rsidP="00EC00E0">
      <w:r w:rsidRPr="00F10A36">
        <w:t>Nom, Prénom</w:t>
      </w:r>
      <w:r w:rsidRPr="00F10A36">
        <w:tab/>
        <w:t>:  _____________________________</w:t>
      </w:r>
      <w:r>
        <w:t>_________________</w:t>
      </w:r>
    </w:p>
    <w:p w14:paraId="0C62313C" w14:textId="77777777" w:rsidR="00EC00E0" w:rsidRDefault="00EC00E0" w:rsidP="00EC00E0">
      <w:pPr>
        <w:spacing w:before="240"/>
      </w:pPr>
      <w:r>
        <w:t>Lieu et date</w:t>
      </w:r>
      <w:r>
        <w:tab/>
        <w:t>: ______________________________________________</w:t>
      </w:r>
    </w:p>
    <w:p w14:paraId="2E077F19" w14:textId="67C9A01D" w:rsidR="00EC00E0" w:rsidRDefault="00EC00E0" w:rsidP="00EC00E0">
      <w:pPr>
        <w:spacing w:before="240"/>
      </w:pPr>
      <w:r>
        <w:t>Signature</w:t>
      </w:r>
      <w:r>
        <w:tab/>
        <w:t>: ______________________________________________</w:t>
      </w:r>
    </w:p>
    <w:p w14:paraId="2EA20816" w14:textId="5AD79C3D" w:rsidR="00EC00E0" w:rsidRPr="002C019A" w:rsidRDefault="002C019A" w:rsidP="00E204FF">
      <w:pPr>
        <w:pStyle w:val="Sansinterligne"/>
        <w:rPr>
          <w:b/>
          <w:bCs/>
          <w:sz w:val="24"/>
          <w:szCs w:val="40"/>
          <w:lang w:val="fr-CH"/>
        </w:rPr>
      </w:pPr>
      <w:r>
        <w:rPr>
          <w:b/>
          <w:bCs/>
          <w:sz w:val="24"/>
          <w:szCs w:val="40"/>
          <w:lang w:val="fr-CH"/>
        </w:rPr>
        <w:t xml:space="preserve">Par sa signature, le représentant légal </w:t>
      </w:r>
      <w:r w:rsidR="009A69B6">
        <w:rPr>
          <w:b/>
          <w:bCs/>
          <w:sz w:val="24"/>
          <w:szCs w:val="40"/>
          <w:lang w:val="fr-CH"/>
        </w:rPr>
        <w:t>a</w:t>
      </w:r>
      <w:r>
        <w:rPr>
          <w:b/>
          <w:bCs/>
          <w:sz w:val="24"/>
          <w:szCs w:val="40"/>
          <w:lang w:val="fr-CH"/>
        </w:rPr>
        <w:t xml:space="preserve"> pris connaissance des conditions générales et de la ligne pédagogique et s’engage à la respecter.</w:t>
      </w:r>
    </w:p>
    <w:sectPr w:rsidR="00EC00E0" w:rsidRPr="002C019A" w:rsidSect="00FC2768">
      <w:headerReference w:type="default" r:id="rId10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A8159" w14:textId="77777777" w:rsidR="00444457" w:rsidRDefault="00444457" w:rsidP="000172E5">
      <w:pPr>
        <w:spacing w:after="0" w:line="240" w:lineRule="auto"/>
      </w:pPr>
      <w:r>
        <w:separator/>
      </w:r>
    </w:p>
  </w:endnote>
  <w:endnote w:type="continuationSeparator" w:id="0">
    <w:p w14:paraId="262111EF" w14:textId="77777777" w:rsidR="00444457" w:rsidRDefault="0044445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C14FE4-3946-41D7-B628-0E8454660EE8}"/>
    <w:embedBold r:id="rId2" w:fontKey="{E9171BAC-078A-4B18-BE5D-9E6387725C3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CB948B6-1D32-4F81-ABD2-DAE9406CAAD7}"/>
    <w:embedBold r:id="rId4" w:fontKey="{44331D7B-3916-4AF3-93D9-C92125F93B3F}"/>
    <w:embedItalic r:id="rId5" w:fontKey="{0D7BFA94-8775-4423-912A-22B5DEF54F5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B179C91-2EF4-4255-B8BA-7E54BA611B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F71E8" w14:textId="77777777" w:rsidR="00444457" w:rsidRDefault="00444457" w:rsidP="000172E5">
      <w:pPr>
        <w:spacing w:after="0" w:line="240" w:lineRule="auto"/>
      </w:pPr>
      <w:r>
        <w:separator/>
      </w:r>
    </w:p>
  </w:footnote>
  <w:footnote w:type="continuationSeparator" w:id="0">
    <w:p w14:paraId="26DF03A9" w14:textId="77777777" w:rsidR="00444457" w:rsidRDefault="0044445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38"/>
      <w:gridCol w:w="7688"/>
    </w:tblGrid>
    <w:tr w:rsidR="00B337A2" w:rsidRPr="00B337A2" w14:paraId="7D8014BE" w14:textId="77777777" w:rsidTr="00384B05">
      <w:trPr>
        <w:trHeight w:val="990"/>
      </w:trPr>
      <w:tc>
        <w:tcPr>
          <w:tcW w:w="1350" w:type="dxa"/>
          <w:vAlign w:val="center"/>
        </w:tcPr>
        <w:p w14:paraId="197AB7E0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bidi="fr-FR"/>
            </w:rPr>
            <mc:AlternateContent>
              <mc:Choice Requires="wpg">
                <w:drawing>
                  <wp:inline distT="0" distB="0" distL="0" distR="0" wp14:anchorId="78997CB3" wp14:editId="3351D2F1">
                    <wp:extent cx="647007" cy="640080"/>
                    <wp:effectExtent l="0" t="0" r="0" b="7620"/>
                    <wp:docPr id="4" name="Groupe 4" descr="Éléments de liste de contrôl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que 3" descr="Lis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que 1" descr="Presse-papi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12B4E1D" id="Groupe 4" o:spid="_x0000_s1026" alt="Éléments de liste de contrôle" style="width:50.95pt;height:50.4pt;mso-position-horizontal-relative:char;mso-position-vertical-relative:line" coordsize="6470,64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que 3" o:spid="_x0000_s1027" type="#_x0000_t75" alt="Liste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">
                      <v:imagedata r:id="rId5" o:title="Liste"/>
                    </v:shape>
                    <v:shape id="Graphique 1" o:spid="_x0000_s1028" type="#_x0000_t75" alt="Presse-papiers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">
                      <v:imagedata r:id="rId6" o:title="Presse-papiers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14:paraId="5E785A51" w14:textId="17D5496B" w:rsidR="00B337A2" w:rsidRPr="009B4585" w:rsidRDefault="001422A7" w:rsidP="00E204FF">
          <w:pPr>
            <w:pStyle w:val="En-tte"/>
            <w:rPr>
              <w:color w:val="137D22"/>
              <w:sz w:val="36"/>
              <w:szCs w:val="36"/>
            </w:rPr>
          </w:pPr>
          <w:r w:rsidRPr="009B4585">
            <w:rPr>
              <w:color w:val="137D22"/>
              <w:sz w:val="36"/>
              <w:szCs w:val="36"/>
            </w:rPr>
            <w:t>Formulaire d’inscr</w:t>
          </w:r>
          <w:r w:rsidR="00A66612">
            <w:rPr>
              <w:color w:val="137D22"/>
              <w:sz w:val="36"/>
              <w:szCs w:val="36"/>
            </w:rPr>
            <w:t>i</w:t>
          </w:r>
          <w:r w:rsidRPr="009B4585">
            <w:rPr>
              <w:color w:val="137D22"/>
              <w:sz w:val="36"/>
              <w:szCs w:val="36"/>
            </w:rPr>
            <w:t xml:space="preserve">ption des ateliers </w:t>
          </w:r>
        </w:p>
        <w:p w14:paraId="13ECC64C" w14:textId="3C4A45FE" w:rsidR="001422A7" w:rsidRPr="00E204FF" w:rsidRDefault="001422A7" w:rsidP="00E204FF">
          <w:pPr>
            <w:pStyle w:val="En-tte"/>
          </w:pPr>
          <w:r w:rsidRPr="009B4585">
            <w:rPr>
              <w:color w:val="137D22"/>
              <w:sz w:val="36"/>
              <w:szCs w:val="36"/>
            </w:rPr>
            <w:t>du hérisson.</w:t>
          </w:r>
        </w:p>
      </w:tc>
    </w:tr>
  </w:tbl>
  <w:p w14:paraId="35A8B3A3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D2F86"/>
    <w:multiLevelType w:val="hybridMultilevel"/>
    <w:tmpl w:val="D5FA99F8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7072673">
    <w:abstractNumId w:val="11"/>
  </w:num>
  <w:num w:numId="2" w16cid:durableId="1524897769">
    <w:abstractNumId w:val="7"/>
  </w:num>
  <w:num w:numId="3" w16cid:durableId="1680353644">
    <w:abstractNumId w:val="16"/>
  </w:num>
  <w:num w:numId="4" w16cid:durableId="2052027503">
    <w:abstractNumId w:val="12"/>
  </w:num>
  <w:num w:numId="5" w16cid:durableId="1958179568">
    <w:abstractNumId w:val="13"/>
  </w:num>
  <w:num w:numId="6" w16cid:durableId="886337916">
    <w:abstractNumId w:val="20"/>
  </w:num>
  <w:num w:numId="7" w16cid:durableId="1435633335">
    <w:abstractNumId w:val="6"/>
  </w:num>
  <w:num w:numId="8" w16cid:durableId="1781753478">
    <w:abstractNumId w:val="10"/>
  </w:num>
  <w:num w:numId="9" w16cid:durableId="1359815138">
    <w:abstractNumId w:val="18"/>
  </w:num>
  <w:num w:numId="10" w16cid:durableId="670135711">
    <w:abstractNumId w:val="1"/>
  </w:num>
  <w:num w:numId="11" w16cid:durableId="309288849">
    <w:abstractNumId w:val="5"/>
  </w:num>
  <w:num w:numId="12" w16cid:durableId="1800297302">
    <w:abstractNumId w:val="0"/>
  </w:num>
  <w:num w:numId="13" w16cid:durableId="1112747122">
    <w:abstractNumId w:val="2"/>
  </w:num>
  <w:num w:numId="14" w16cid:durableId="252395504">
    <w:abstractNumId w:val="9"/>
  </w:num>
  <w:num w:numId="15" w16cid:durableId="1142884584">
    <w:abstractNumId w:val="8"/>
  </w:num>
  <w:num w:numId="16" w16cid:durableId="1509951523">
    <w:abstractNumId w:val="17"/>
  </w:num>
  <w:num w:numId="17" w16cid:durableId="608468557">
    <w:abstractNumId w:val="3"/>
  </w:num>
  <w:num w:numId="18" w16cid:durableId="295260684">
    <w:abstractNumId w:val="22"/>
  </w:num>
  <w:num w:numId="19" w16cid:durableId="1579637495">
    <w:abstractNumId w:val="19"/>
  </w:num>
  <w:num w:numId="20" w16cid:durableId="120538497">
    <w:abstractNumId w:val="14"/>
  </w:num>
  <w:num w:numId="21" w16cid:durableId="1582325263">
    <w:abstractNumId w:val="21"/>
  </w:num>
  <w:num w:numId="22" w16cid:durableId="648481477">
    <w:abstractNumId w:val="4"/>
  </w:num>
  <w:num w:numId="23" w16cid:durableId="1635406220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2A7"/>
    <w:rsid w:val="000172E5"/>
    <w:rsid w:val="00052382"/>
    <w:rsid w:val="0006568A"/>
    <w:rsid w:val="00076F0F"/>
    <w:rsid w:val="00084253"/>
    <w:rsid w:val="000D1F49"/>
    <w:rsid w:val="001036CE"/>
    <w:rsid w:val="001422A7"/>
    <w:rsid w:val="001727CA"/>
    <w:rsid w:val="0019175D"/>
    <w:rsid w:val="001A33F5"/>
    <w:rsid w:val="001B663D"/>
    <w:rsid w:val="001F59FA"/>
    <w:rsid w:val="002164B2"/>
    <w:rsid w:val="00286989"/>
    <w:rsid w:val="002C019A"/>
    <w:rsid w:val="002C56E6"/>
    <w:rsid w:val="002E2F9A"/>
    <w:rsid w:val="00311D4F"/>
    <w:rsid w:val="00325BE0"/>
    <w:rsid w:val="00344849"/>
    <w:rsid w:val="00361E11"/>
    <w:rsid w:val="003F0847"/>
    <w:rsid w:val="0040090B"/>
    <w:rsid w:val="00444457"/>
    <w:rsid w:val="0046302A"/>
    <w:rsid w:val="004834CC"/>
    <w:rsid w:val="00487D2D"/>
    <w:rsid w:val="00497D9E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697CA0"/>
    <w:rsid w:val="00707379"/>
    <w:rsid w:val="007147D7"/>
    <w:rsid w:val="00721761"/>
    <w:rsid w:val="00745184"/>
    <w:rsid w:val="00770F25"/>
    <w:rsid w:val="007956AD"/>
    <w:rsid w:val="007A1FF2"/>
    <w:rsid w:val="007A35A8"/>
    <w:rsid w:val="007B0A85"/>
    <w:rsid w:val="007B370A"/>
    <w:rsid w:val="007C6A52"/>
    <w:rsid w:val="007D58AE"/>
    <w:rsid w:val="007D63B3"/>
    <w:rsid w:val="007F49CC"/>
    <w:rsid w:val="0082043E"/>
    <w:rsid w:val="00825D7D"/>
    <w:rsid w:val="00846B76"/>
    <w:rsid w:val="0088580B"/>
    <w:rsid w:val="008E203A"/>
    <w:rsid w:val="008F630C"/>
    <w:rsid w:val="00900465"/>
    <w:rsid w:val="0091229C"/>
    <w:rsid w:val="00940E73"/>
    <w:rsid w:val="0095761C"/>
    <w:rsid w:val="0098597D"/>
    <w:rsid w:val="009A1094"/>
    <w:rsid w:val="009A69B6"/>
    <w:rsid w:val="009B4585"/>
    <w:rsid w:val="009F619A"/>
    <w:rsid w:val="009F6DDE"/>
    <w:rsid w:val="00A370A8"/>
    <w:rsid w:val="00A66612"/>
    <w:rsid w:val="00A937C6"/>
    <w:rsid w:val="00AE0D59"/>
    <w:rsid w:val="00B337A2"/>
    <w:rsid w:val="00BA39D5"/>
    <w:rsid w:val="00BD4753"/>
    <w:rsid w:val="00BD5CB1"/>
    <w:rsid w:val="00BE62EE"/>
    <w:rsid w:val="00C003BA"/>
    <w:rsid w:val="00C0718B"/>
    <w:rsid w:val="00C4602F"/>
    <w:rsid w:val="00C46878"/>
    <w:rsid w:val="00C6231D"/>
    <w:rsid w:val="00CB4A51"/>
    <w:rsid w:val="00CC28BD"/>
    <w:rsid w:val="00CD4532"/>
    <w:rsid w:val="00CD47B0"/>
    <w:rsid w:val="00CD7F3F"/>
    <w:rsid w:val="00CE6104"/>
    <w:rsid w:val="00CE7918"/>
    <w:rsid w:val="00D06C3D"/>
    <w:rsid w:val="00D16163"/>
    <w:rsid w:val="00D94715"/>
    <w:rsid w:val="00DB3FAD"/>
    <w:rsid w:val="00E204FF"/>
    <w:rsid w:val="00E61C09"/>
    <w:rsid w:val="00EB3B58"/>
    <w:rsid w:val="00EC00E0"/>
    <w:rsid w:val="00EC7359"/>
    <w:rsid w:val="00ED4334"/>
    <w:rsid w:val="00EE3054"/>
    <w:rsid w:val="00F00606"/>
    <w:rsid w:val="00F01256"/>
    <w:rsid w:val="00F038AE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1EA2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937C6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Paragraphedeliste">
    <w:name w:val="List Paragraph"/>
    <w:basedOn w:val="Normal"/>
    <w:uiPriority w:val="34"/>
    <w:qFormat/>
    <w:rsid w:val="00EC00E0"/>
    <w:pPr>
      <w:spacing w:before="0" w:after="160" w:line="259" w:lineRule="auto"/>
      <w:ind w:left="720"/>
      <w:contextualSpacing/>
    </w:pPr>
    <w:rPr>
      <w:kern w:val="2"/>
      <w:sz w:val="22"/>
      <w:szCs w:val="22"/>
      <w:lang w:val="fr-CH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Formulaire%20d&#8217;inscription%20repa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repas.dotx</Template>
  <TotalTime>0</TotalTime>
  <Pages>3</Pages>
  <Words>341</Words>
  <Characters>1880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2023-09-07T04:49:00Z</dcterms:created>
  <dcterms:modified xsi:type="dcterms:W3CDTF">2023-09-07T04:53:00Z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